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922" w:rsidRDefault="002D4922" w:rsidP="0077791B">
      <w:pPr>
        <w:tabs>
          <w:tab w:val="left" w:pos="4153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по текущему ремонту инженерных сетей за май 2020 г.</w:t>
      </w:r>
    </w:p>
    <w:p w:rsidR="002D4922" w:rsidRPr="0082045A" w:rsidRDefault="002D4922" w:rsidP="0077791B">
      <w:pPr>
        <w:tabs>
          <w:tab w:val="left" w:pos="4153"/>
        </w:tabs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Выборгский район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38"/>
        <w:gridCol w:w="5133"/>
      </w:tblGrid>
      <w:tr w:rsidR="002D4922" w:rsidRPr="00C67C12" w:rsidTr="00C67C12">
        <w:tc>
          <w:tcPr>
            <w:tcW w:w="9571" w:type="dxa"/>
            <w:gridSpan w:val="2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C12">
              <w:rPr>
                <w:rFonts w:ascii="Times New Roman" w:hAnsi="Times New Roman"/>
                <w:sz w:val="28"/>
                <w:szCs w:val="28"/>
              </w:rPr>
              <w:t>Костромской пр., д. 19-подвал-замена крана и трубы ЦО</w:t>
            </w:r>
          </w:p>
        </w:tc>
      </w:tr>
      <w:tr w:rsidR="002D4922" w:rsidRPr="00C67C12" w:rsidTr="00C67C12">
        <w:tc>
          <w:tcPr>
            <w:tcW w:w="4457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67C1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Фото до замены нет</w:t>
            </w:r>
          </w:p>
        </w:tc>
        <w:tc>
          <w:tcPr>
            <w:tcW w:w="5114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259.5pt;height:345.75pt;visibility:visible">
                  <v:imagedata r:id="rId6" o:title=""/>
                </v:shape>
              </w:pict>
            </w:r>
          </w:p>
        </w:tc>
      </w:tr>
      <w:tr w:rsidR="002D4922" w:rsidRPr="00C67C12" w:rsidTr="00C67C12">
        <w:tc>
          <w:tcPr>
            <w:tcW w:w="9571" w:type="dxa"/>
            <w:gridSpan w:val="2"/>
          </w:tcPr>
          <w:p w:rsidR="002D4922" w:rsidRPr="00C67C12" w:rsidRDefault="002D4922" w:rsidP="00C67C12">
            <w:pPr>
              <w:tabs>
                <w:tab w:val="left" w:pos="1155"/>
                <w:tab w:val="left" w:pos="415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C12">
              <w:rPr>
                <w:rFonts w:ascii="Times New Roman" w:hAnsi="Times New Roman"/>
                <w:sz w:val="28"/>
                <w:szCs w:val="28"/>
              </w:rPr>
              <w:tab/>
              <w:t>Энгельса пр., д. 70</w:t>
            </w:r>
            <w:r>
              <w:rPr>
                <w:rFonts w:ascii="Times New Roman" w:hAnsi="Times New Roman"/>
                <w:sz w:val="28"/>
                <w:szCs w:val="28"/>
              </w:rPr>
              <w:t>/1</w:t>
            </w:r>
            <w:r w:rsidRPr="00C67C12">
              <w:rPr>
                <w:rFonts w:ascii="Times New Roman" w:hAnsi="Times New Roman"/>
                <w:sz w:val="28"/>
                <w:szCs w:val="28"/>
              </w:rPr>
              <w:t xml:space="preserve"> кв. 3-замена крана </w:t>
            </w:r>
            <w:r w:rsidRPr="00C67C12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C67C12">
              <w:rPr>
                <w:rFonts w:ascii="Times New Roman" w:hAnsi="Times New Roman"/>
                <w:sz w:val="28"/>
                <w:szCs w:val="28"/>
              </w:rPr>
              <w:t>-15</w:t>
            </w:r>
            <w:r w:rsidRPr="00C67C12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2D4922" w:rsidRPr="00C67C12" w:rsidTr="00C67C12">
        <w:tc>
          <w:tcPr>
            <w:tcW w:w="4457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67C1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Фото до замены нет</w:t>
            </w:r>
          </w:p>
        </w:tc>
        <w:tc>
          <w:tcPr>
            <w:tcW w:w="5114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5" o:spid="_x0000_i1026" type="#_x0000_t75" style="width:195pt;height:259.5pt;visibility:visible">
                  <v:imagedata r:id="rId7" o:title=""/>
                </v:shape>
              </w:pict>
            </w:r>
          </w:p>
        </w:tc>
      </w:tr>
      <w:tr w:rsidR="002D4922" w:rsidRPr="00C67C12" w:rsidTr="00C67C12">
        <w:tc>
          <w:tcPr>
            <w:tcW w:w="9571" w:type="dxa"/>
            <w:gridSpan w:val="2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C12">
              <w:rPr>
                <w:rFonts w:ascii="Times New Roman" w:hAnsi="Times New Roman"/>
                <w:sz w:val="28"/>
                <w:szCs w:val="28"/>
              </w:rPr>
              <w:t xml:space="preserve">Энгельса пр., 70 подвал- замена фановых труб </w:t>
            </w:r>
            <w:r w:rsidRPr="00C67C12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C67C12">
              <w:rPr>
                <w:rFonts w:ascii="Times New Roman" w:hAnsi="Times New Roman"/>
                <w:sz w:val="28"/>
                <w:szCs w:val="28"/>
              </w:rPr>
              <w:t>- 100</w:t>
            </w:r>
          </w:p>
        </w:tc>
      </w:tr>
      <w:tr w:rsidR="002D4922" w:rsidRPr="00C67C12" w:rsidTr="00C67C12">
        <w:tc>
          <w:tcPr>
            <w:tcW w:w="4457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67C1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Фото до замены нет  </w:t>
            </w: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C12">
              <w:rPr>
                <w:rFonts w:ascii="Times New Roman" w:hAnsi="Times New Roman"/>
                <w:sz w:val="28"/>
                <w:szCs w:val="28"/>
              </w:rPr>
              <w:t>(старая труба рядом)</w:t>
            </w:r>
          </w:p>
        </w:tc>
        <w:tc>
          <w:tcPr>
            <w:tcW w:w="5114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6" o:spid="_x0000_i1027" type="#_x0000_t75" style="width:208.5pt;height:278.25pt;visibility:visible">
                  <v:imagedata r:id="rId8" o:title=""/>
                </v:shape>
              </w:pict>
            </w:r>
          </w:p>
        </w:tc>
      </w:tr>
      <w:tr w:rsidR="002D4922" w:rsidRPr="00C67C12" w:rsidTr="00C67C12">
        <w:tc>
          <w:tcPr>
            <w:tcW w:w="9571" w:type="dxa"/>
            <w:gridSpan w:val="2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C12">
              <w:rPr>
                <w:rFonts w:ascii="Times New Roman" w:hAnsi="Times New Roman"/>
                <w:sz w:val="28"/>
                <w:szCs w:val="28"/>
              </w:rPr>
              <w:t>Костромской,24 кв.17-чердак,подвал,замена  ГВС</w:t>
            </w:r>
          </w:p>
        </w:tc>
      </w:tr>
      <w:tr w:rsidR="002D4922" w:rsidRPr="00C67C12" w:rsidTr="00C67C12">
        <w:tc>
          <w:tcPr>
            <w:tcW w:w="4457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7" o:spid="_x0000_i1028" type="#_x0000_t75" style="width:212.25pt;height:282.75pt;visibility:visible">
                  <v:imagedata r:id="rId9" o:title=""/>
                </v:shape>
              </w:pict>
            </w:r>
          </w:p>
        </w:tc>
        <w:tc>
          <w:tcPr>
            <w:tcW w:w="5114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8" o:spid="_x0000_i1029" type="#_x0000_t75" style="width:212.25pt;height:282.75pt;visibility:visible">
                  <v:imagedata r:id="rId10" o:title=""/>
                </v:shape>
              </w:pict>
            </w:r>
          </w:p>
        </w:tc>
      </w:tr>
      <w:tr w:rsidR="002D4922" w:rsidRPr="00C67C12" w:rsidTr="00C67C12">
        <w:tc>
          <w:tcPr>
            <w:tcW w:w="9571" w:type="dxa"/>
            <w:gridSpan w:val="2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67C1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Энгельса пр., д. 22 кв.54—замена канализации</w:t>
            </w:r>
          </w:p>
        </w:tc>
      </w:tr>
      <w:tr w:rsidR="002D4922" w:rsidRPr="00C67C12" w:rsidTr="00C67C12">
        <w:tc>
          <w:tcPr>
            <w:tcW w:w="4457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9" o:spid="_x0000_i1030" type="#_x0000_t75" style="width:222.75pt;height:297pt;visibility:visible">
                  <v:imagedata r:id="rId11" o:title=""/>
                </v:shape>
              </w:pict>
            </w:r>
          </w:p>
        </w:tc>
        <w:tc>
          <w:tcPr>
            <w:tcW w:w="5114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10" o:spid="_x0000_i1031" type="#_x0000_t75" style="width:217.5pt;height:289.5pt;visibility:visible">
                  <v:imagedata r:id="rId12" o:title=""/>
                </v:shape>
              </w:pict>
            </w:r>
          </w:p>
        </w:tc>
      </w:tr>
      <w:tr w:rsidR="002D4922" w:rsidRPr="00C67C12" w:rsidTr="00C67C12">
        <w:tc>
          <w:tcPr>
            <w:tcW w:w="9571" w:type="dxa"/>
            <w:gridSpan w:val="2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67C1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Придорожная ал., д, 21 кв. 636-640-644- замена стояка ХВС</w:t>
            </w:r>
          </w:p>
        </w:tc>
      </w:tr>
      <w:tr w:rsidR="002D4922" w:rsidRPr="00C67C12" w:rsidTr="00C67C12">
        <w:tc>
          <w:tcPr>
            <w:tcW w:w="4457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11" o:spid="_x0000_i1032" type="#_x0000_t75" style="width:210.75pt;height:4in;visibility:visible">
                  <v:imagedata r:id="rId13" o:title=""/>
                </v:shape>
              </w:pict>
            </w:r>
          </w:p>
        </w:tc>
        <w:tc>
          <w:tcPr>
            <w:tcW w:w="5114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12" o:spid="_x0000_i1033" type="#_x0000_t75" style="width:205.5pt;height:4in;visibility:visible">
                  <v:imagedata r:id="rId14" o:title=""/>
                </v:shape>
              </w:pict>
            </w:r>
          </w:p>
        </w:tc>
      </w:tr>
      <w:tr w:rsidR="002D4922" w:rsidRPr="00C67C12" w:rsidTr="00C67C12">
        <w:tc>
          <w:tcPr>
            <w:tcW w:w="9571" w:type="dxa"/>
            <w:gridSpan w:val="2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67C1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Сиреневый б-р, д. 20-чердак-замена розлива ХВС</w:t>
            </w:r>
          </w:p>
        </w:tc>
      </w:tr>
      <w:tr w:rsidR="002D4922" w:rsidRPr="00C67C12" w:rsidTr="00C67C12">
        <w:tc>
          <w:tcPr>
            <w:tcW w:w="4457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13" o:spid="_x0000_i1034" type="#_x0000_t75" style="width:204.75pt;height:273pt;visibility:visible">
                  <v:imagedata r:id="rId15" o:title=""/>
                </v:shape>
              </w:pict>
            </w:r>
          </w:p>
        </w:tc>
        <w:tc>
          <w:tcPr>
            <w:tcW w:w="5114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1" o:spid="_x0000_i1035" type="#_x0000_t75" style="width:207.75pt;height:274.5pt;visibility:visible">
                  <v:imagedata r:id="rId16" o:title=""/>
                </v:shape>
              </w:pict>
            </w:r>
          </w:p>
        </w:tc>
        <w:bookmarkStart w:id="0" w:name="_GoBack"/>
        <w:bookmarkEnd w:id="0"/>
      </w:tr>
      <w:tr w:rsidR="002D4922" w:rsidRPr="00C67C12" w:rsidTr="00C67C12">
        <w:tc>
          <w:tcPr>
            <w:tcW w:w="9571" w:type="dxa"/>
            <w:gridSpan w:val="2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67C1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Руднева,30 кор.3 кв. 163- замена фановой трубы</w:t>
            </w:r>
          </w:p>
        </w:tc>
      </w:tr>
      <w:tr w:rsidR="002D4922" w:rsidRPr="00C67C12" w:rsidTr="00C67C12">
        <w:tc>
          <w:tcPr>
            <w:tcW w:w="4457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14" o:spid="_x0000_i1036" type="#_x0000_t75" style="width:189pt;height:307.5pt;visibility:visible">
                  <v:imagedata r:id="rId17" o:title=""/>
                </v:shape>
              </w:pict>
            </w:r>
          </w:p>
        </w:tc>
        <w:tc>
          <w:tcPr>
            <w:tcW w:w="5114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C91DC9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2" o:spid="_x0000_i1037" type="#_x0000_t75" style="width:194.25pt;height:307.5pt;visibility:visible">
                  <v:imagedata r:id="rId18" o:title=""/>
                </v:shape>
              </w:pict>
            </w:r>
          </w:p>
        </w:tc>
      </w:tr>
      <w:tr w:rsidR="002D4922" w:rsidRPr="00C67C12" w:rsidTr="00C67C12">
        <w:tc>
          <w:tcPr>
            <w:tcW w:w="4457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114" w:type="dxa"/>
          </w:tcPr>
          <w:p w:rsidR="002D4922" w:rsidRPr="00C67C12" w:rsidRDefault="002D4922" w:rsidP="00C67C12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2D4922" w:rsidRPr="0082045A" w:rsidRDefault="002D4922" w:rsidP="00F85ED5">
      <w:pPr>
        <w:tabs>
          <w:tab w:val="left" w:pos="4153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sectPr w:rsidR="002D4922" w:rsidRPr="0082045A" w:rsidSect="002C1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922" w:rsidRDefault="002D4922" w:rsidP="00F85ED5">
      <w:pPr>
        <w:spacing w:after="0" w:line="240" w:lineRule="auto"/>
      </w:pPr>
      <w:r>
        <w:separator/>
      </w:r>
    </w:p>
  </w:endnote>
  <w:endnote w:type="continuationSeparator" w:id="0">
    <w:p w:rsidR="002D4922" w:rsidRDefault="002D4922" w:rsidP="00F85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922" w:rsidRDefault="002D4922" w:rsidP="00F85ED5">
      <w:pPr>
        <w:spacing w:after="0" w:line="240" w:lineRule="auto"/>
      </w:pPr>
      <w:r>
        <w:separator/>
      </w:r>
    </w:p>
  </w:footnote>
  <w:footnote w:type="continuationSeparator" w:id="0">
    <w:p w:rsidR="002D4922" w:rsidRDefault="002D4922" w:rsidP="00F85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5ED5"/>
    <w:rsid w:val="000163FA"/>
    <w:rsid w:val="00021976"/>
    <w:rsid w:val="000634D2"/>
    <w:rsid w:val="000926A3"/>
    <w:rsid w:val="000A0224"/>
    <w:rsid w:val="000D2436"/>
    <w:rsid w:val="00137F9A"/>
    <w:rsid w:val="00250098"/>
    <w:rsid w:val="00260E9C"/>
    <w:rsid w:val="002C15F2"/>
    <w:rsid w:val="002D4922"/>
    <w:rsid w:val="002F5BF2"/>
    <w:rsid w:val="00313E00"/>
    <w:rsid w:val="00316B17"/>
    <w:rsid w:val="003A1DF2"/>
    <w:rsid w:val="003C7B98"/>
    <w:rsid w:val="00400349"/>
    <w:rsid w:val="0045267F"/>
    <w:rsid w:val="004708BC"/>
    <w:rsid w:val="004949F5"/>
    <w:rsid w:val="004F10B8"/>
    <w:rsid w:val="005335BD"/>
    <w:rsid w:val="005353BB"/>
    <w:rsid w:val="00535B4E"/>
    <w:rsid w:val="00556ED4"/>
    <w:rsid w:val="00591BB1"/>
    <w:rsid w:val="005B0045"/>
    <w:rsid w:val="00605069"/>
    <w:rsid w:val="00625B62"/>
    <w:rsid w:val="006B5F77"/>
    <w:rsid w:val="006E3719"/>
    <w:rsid w:val="00770C3D"/>
    <w:rsid w:val="0077791B"/>
    <w:rsid w:val="007B4357"/>
    <w:rsid w:val="008167A6"/>
    <w:rsid w:val="0082045A"/>
    <w:rsid w:val="00845D28"/>
    <w:rsid w:val="00893BD6"/>
    <w:rsid w:val="00895C72"/>
    <w:rsid w:val="00926EDB"/>
    <w:rsid w:val="00933F6A"/>
    <w:rsid w:val="0095156C"/>
    <w:rsid w:val="0095754B"/>
    <w:rsid w:val="00973BF0"/>
    <w:rsid w:val="009B5DB7"/>
    <w:rsid w:val="009C1E2C"/>
    <w:rsid w:val="009C32DF"/>
    <w:rsid w:val="009D7C16"/>
    <w:rsid w:val="00A11C55"/>
    <w:rsid w:val="00A1344D"/>
    <w:rsid w:val="00A574B9"/>
    <w:rsid w:val="00A74009"/>
    <w:rsid w:val="00AB6B21"/>
    <w:rsid w:val="00AB732F"/>
    <w:rsid w:val="00AD2FB2"/>
    <w:rsid w:val="00AE1DD7"/>
    <w:rsid w:val="00B556D5"/>
    <w:rsid w:val="00BA4431"/>
    <w:rsid w:val="00BB6CB8"/>
    <w:rsid w:val="00BC2307"/>
    <w:rsid w:val="00C10097"/>
    <w:rsid w:val="00C3081E"/>
    <w:rsid w:val="00C60771"/>
    <w:rsid w:val="00C67C12"/>
    <w:rsid w:val="00C91DC9"/>
    <w:rsid w:val="00CA2035"/>
    <w:rsid w:val="00CB3F1C"/>
    <w:rsid w:val="00DA4482"/>
    <w:rsid w:val="00DB3F7B"/>
    <w:rsid w:val="00DD33C6"/>
    <w:rsid w:val="00E02752"/>
    <w:rsid w:val="00E07AFE"/>
    <w:rsid w:val="00E1140E"/>
    <w:rsid w:val="00E36344"/>
    <w:rsid w:val="00E44A78"/>
    <w:rsid w:val="00E941AC"/>
    <w:rsid w:val="00EA74A6"/>
    <w:rsid w:val="00EC59CC"/>
    <w:rsid w:val="00F03F5A"/>
    <w:rsid w:val="00F16772"/>
    <w:rsid w:val="00F706D5"/>
    <w:rsid w:val="00F85ED5"/>
    <w:rsid w:val="00FB28C8"/>
    <w:rsid w:val="00FF5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ED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85ED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85ED5"/>
    <w:rPr>
      <w:rFonts w:cs="Times New Roman"/>
    </w:rPr>
  </w:style>
  <w:style w:type="table" w:styleId="TableGrid">
    <w:name w:val="Table Grid"/>
    <w:basedOn w:val="TableNormal"/>
    <w:uiPriority w:val="99"/>
    <w:rsid w:val="00F85ED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6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0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</TotalTime>
  <Pages>4</Pages>
  <Words>93</Words>
  <Characters>536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GVPTO</dc:creator>
  <cp:keywords/>
  <dc:description/>
  <cp:lastModifiedBy>Galina</cp:lastModifiedBy>
  <cp:revision>10</cp:revision>
  <dcterms:created xsi:type="dcterms:W3CDTF">2020-05-19T06:03:00Z</dcterms:created>
  <dcterms:modified xsi:type="dcterms:W3CDTF">2020-05-27T09:21:00Z</dcterms:modified>
</cp:coreProperties>
</file>